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4890D" w14:textId="77777777" w:rsidR="009108CA" w:rsidRPr="009108CA" w:rsidRDefault="00940D7B" w:rsidP="009108CA">
      <w:pPr>
        <w:pStyle w:val="Title"/>
        <w:jc w:val="center"/>
        <w:rPr>
          <w:rFonts w:ascii="Baskerville Old Face" w:hAnsi="Baskerville Old Face"/>
          <w:b/>
          <w:sz w:val="52"/>
          <w:szCs w:val="52"/>
        </w:rPr>
      </w:pPr>
      <w:r w:rsidRPr="00940D7B">
        <w:rPr>
          <w:rFonts w:ascii="Baskerville Old Face" w:hAnsi="Baskerville Old Face"/>
          <w:b/>
          <w:sz w:val="52"/>
          <w:szCs w:val="52"/>
        </w:rPr>
        <w:t>November is Family Engagement Month</w:t>
      </w:r>
    </w:p>
    <w:p w14:paraId="47CA6A00" w14:textId="77777777" w:rsidR="00094527" w:rsidRDefault="00940D7B" w:rsidP="00094527">
      <w:pPr>
        <w:pStyle w:val="Subtitle"/>
        <w:rPr>
          <w:rFonts w:ascii="Bahnschrift Condensed" w:hAnsi="Bahnschrift Condensed"/>
          <w:sz w:val="40"/>
          <w:szCs w:val="40"/>
        </w:rPr>
      </w:pPr>
      <w:r w:rsidRPr="00940D7B">
        <w:rPr>
          <w:rFonts w:ascii="Bahnschrift Condensed" w:hAnsi="Bahnschrift Condensed"/>
          <w:sz w:val="40"/>
          <w:szCs w:val="40"/>
        </w:rPr>
        <w:t xml:space="preserve">Let’s Celebrate </w:t>
      </w:r>
      <w:r>
        <w:rPr>
          <w:rFonts w:ascii="Bahnschrift Condensed" w:hAnsi="Bahnschrift Condensed"/>
          <w:sz w:val="40"/>
          <w:szCs w:val="40"/>
        </w:rPr>
        <w:t xml:space="preserve">by enjoying some fun activities </w:t>
      </w:r>
      <w:r w:rsidRPr="00940D7B">
        <w:rPr>
          <w:rFonts w:ascii="Bahnschrift Condensed" w:hAnsi="Bahnschrift Condensed"/>
          <w:sz w:val="40"/>
          <w:szCs w:val="40"/>
        </w:rPr>
        <w:t>each week with our families.</w:t>
      </w:r>
    </w:p>
    <w:p w14:paraId="3B515745" w14:textId="77777777" w:rsidR="00094527" w:rsidRPr="009216D4" w:rsidRDefault="00094527" w:rsidP="00094527">
      <w:pPr>
        <w:rPr>
          <w:rFonts w:ascii="Baskerville Old Face" w:hAnsi="Baskerville Old Face"/>
          <w:b/>
          <w:color w:val="E08244" w:themeColor="background2" w:themeTint="80"/>
          <w:sz w:val="26"/>
          <w:szCs w:val="26"/>
        </w:rPr>
      </w:pPr>
      <w:r w:rsidRPr="009216D4">
        <w:rPr>
          <w:rFonts w:ascii="Baskerville Old Face" w:hAnsi="Baskerville Old Face"/>
          <w:b/>
          <w:color w:val="E08244" w:themeColor="background2" w:themeTint="80"/>
          <w:sz w:val="26"/>
          <w:szCs w:val="26"/>
        </w:rPr>
        <w:t>I hope you will participate and please post a pic or two!</w:t>
      </w:r>
    </w:p>
    <w:p w14:paraId="3A8DC0AB" w14:textId="77777777" w:rsidR="00247434" w:rsidRPr="00094527" w:rsidRDefault="00C91496" w:rsidP="001A4E54">
      <w:pPr>
        <w:rPr>
          <w:rFonts w:asciiTheme="majorHAnsi" w:hAnsiTheme="majorHAnsi"/>
          <w:b/>
          <w:sz w:val="40"/>
          <w:szCs w:val="40"/>
        </w:rPr>
      </w:pPr>
      <w:r w:rsidRPr="00094527">
        <w:rPr>
          <w:rFonts w:asciiTheme="majorHAnsi" w:hAnsiTheme="majorHAnsi"/>
          <w:b/>
          <w:color w:val="006558" w:themeColor="accent2" w:themeTint="E6"/>
          <w:sz w:val="40"/>
          <w:szCs w:val="40"/>
        </w:rPr>
        <w:t>N</w:t>
      </w:r>
      <w:r w:rsidR="009108CA" w:rsidRPr="00094527">
        <w:rPr>
          <w:rFonts w:asciiTheme="majorHAnsi" w:hAnsiTheme="majorHAnsi"/>
          <w:b/>
          <w:color w:val="006558" w:themeColor="accent2" w:themeTint="E6"/>
          <w:sz w:val="40"/>
          <w:szCs w:val="40"/>
        </w:rPr>
        <w:t>OVEMBER</w:t>
      </w:r>
      <w:r w:rsidRPr="00094527">
        <w:rPr>
          <w:rFonts w:asciiTheme="majorHAnsi" w:hAnsiTheme="majorHAnsi"/>
          <w:b/>
          <w:color w:val="006558" w:themeColor="accent2" w:themeTint="E6"/>
          <w:sz w:val="40"/>
          <w:szCs w:val="40"/>
        </w:rPr>
        <w:t xml:space="preserve"> 1,</w:t>
      </w:r>
    </w:p>
    <w:p w14:paraId="6B25285A" w14:textId="77777777" w:rsidR="00C91496" w:rsidRPr="009108CA" w:rsidRDefault="00C91496" w:rsidP="00C91496">
      <w:pPr>
        <w:pStyle w:val="NormalWeb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9108CA">
        <w:rPr>
          <w:rFonts w:asciiTheme="majorHAnsi" w:hAnsiTheme="majorHAnsi" w:cs="Arial"/>
          <w:color w:val="000000"/>
          <w:sz w:val="28"/>
          <w:szCs w:val="28"/>
        </w:rPr>
        <w:t>Ask your child to share two things that made them happy today. </w:t>
      </w:r>
    </w:p>
    <w:p w14:paraId="0B89E26F" w14:textId="77777777" w:rsidR="009108CA" w:rsidRDefault="009108CA" w:rsidP="00C91496">
      <w:pPr>
        <w:pStyle w:val="NormalWeb"/>
        <w:spacing w:before="0" w:beforeAutospacing="0" w:after="0" w:afterAutospacing="0"/>
      </w:pPr>
    </w:p>
    <w:p w14:paraId="43C078CB" w14:textId="77777777" w:rsidR="00247434" w:rsidRPr="00094527" w:rsidRDefault="00C91496" w:rsidP="001A4E54">
      <w:pPr>
        <w:pStyle w:val="Heading1"/>
        <w:rPr>
          <w:color w:val="006558" w:themeColor="accent2" w:themeTint="E6"/>
          <w:sz w:val="40"/>
          <w:szCs w:val="40"/>
        </w:rPr>
      </w:pPr>
      <w:r w:rsidRPr="00094527">
        <w:rPr>
          <w:color w:val="006558" w:themeColor="accent2" w:themeTint="E6"/>
          <w:sz w:val="40"/>
          <w:szCs w:val="40"/>
        </w:rPr>
        <w:t>nOVEMBER 8,</w:t>
      </w:r>
    </w:p>
    <w:p w14:paraId="49E6CDA0" w14:textId="77777777" w:rsidR="00C91496" w:rsidRPr="009108CA" w:rsidRDefault="00C91496" w:rsidP="00C91496">
      <w:pPr>
        <w:pStyle w:val="NormalWeb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9108CA">
        <w:rPr>
          <w:rFonts w:asciiTheme="majorHAnsi" w:hAnsiTheme="majorHAnsi" w:cs="Arial"/>
          <w:color w:val="000000"/>
          <w:sz w:val="28"/>
          <w:szCs w:val="28"/>
        </w:rPr>
        <w:t>World Kindness Day is Nov 13t</w:t>
      </w:r>
      <w:r w:rsidR="002E63C1">
        <w:rPr>
          <w:rFonts w:asciiTheme="majorHAnsi" w:hAnsiTheme="majorHAnsi" w:cs="Arial"/>
          <w:color w:val="000000"/>
          <w:sz w:val="28"/>
          <w:szCs w:val="28"/>
        </w:rPr>
        <w:t xml:space="preserve">h. Come up with something to do </w:t>
      </w:r>
      <w:r w:rsidRPr="009108CA">
        <w:rPr>
          <w:rFonts w:asciiTheme="majorHAnsi" w:hAnsiTheme="majorHAnsi" w:cs="Arial"/>
          <w:color w:val="000000"/>
          <w:sz w:val="28"/>
          <w:szCs w:val="28"/>
        </w:rPr>
        <w:t>together to show kindness. </w:t>
      </w:r>
    </w:p>
    <w:p w14:paraId="366B50B6" w14:textId="77777777" w:rsidR="009108CA" w:rsidRDefault="009108CA" w:rsidP="00C91496">
      <w:pPr>
        <w:pStyle w:val="NormalWeb"/>
        <w:spacing w:before="0" w:beforeAutospacing="0" w:after="0" w:afterAutospacing="0"/>
      </w:pPr>
    </w:p>
    <w:p w14:paraId="4E042AEF" w14:textId="77777777" w:rsidR="00247434" w:rsidRPr="00094527" w:rsidRDefault="00C91496" w:rsidP="001A4E54">
      <w:pPr>
        <w:pStyle w:val="Heading1"/>
        <w:rPr>
          <w:color w:val="006558" w:themeColor="accent2" w:themeTint="E6"/>
          <w:sz w:val="36"/>
          <w:szCs w:val="36"/>
        </w:rPr>
      </w:pPr>
      <w:r w:rsidRPr="00094527">
        <w:rPr>
          <w:color w:val="006558" w:themeColor="accent2" w:themeTint="E6"/>
          <w:sz w:val="36"/>
          <w:szCs w:val="36"/>
        </w:rPr>
        <w:t>November 15,</w:t>
      </w:r>
    </w:p>
    <w:p w14:paraId="10F00458" w14:textId="77777777" w:rsidR="00C91496" w:rsidRPr="009108CA" w:rsidRDefault="00C91496" w:rsidP="00C91496">
      <w:pPr>
        <w:pStyle w:val="NormalWeb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9108CA">
        <w:rPr>
          <w:rFonts w:asciiTheme="majorHAnsi" w:hAnsiTheme="majorHAnsi" w:cs="Arial"/>
          <w:color w:val="000000"/>
          <w:sz w:val="28"/>
          <w:szCs w:val="28"/>
        </w:rPr>
        <w:t>Send a thank you note to someone at your school that has been helpful. </w:t>
      </w:r>
    </w:p>
    <w:p w14:paraId="62E35E90" w14:textId="77777777" w:rsidR="009108CA" w:rsidRDefault="009108CA" w:rsidP="00C91496">
      <w:pPr>
        <w:pStyle w:val="NormalWeb"/>
        <w:spacing w:before="0" w:beforeAutospacing="0" w:after="0" w:afterAutospacing="0"/>
      </w:pPr>
    </w:p>
    <w:p w14:paraId="47AF95CD" w14:textId="77777777" w:rsidR="002F5B4C" w:rsidRPr="00094527" w:rsidRDefault="00C91496" w:rsidP="001A4E54">
      <w:pPr>
        <w:pStyle w:val="Heading1"/>
        <w:rPr>
          <w:sz w:val="36"/>
          <w:szCs w:val="36"/>
        </w:rPr>
      </w:pPr>
      <w:r w:rsidRPr="00094527">
        <w:rPr>
          <w:color w:val="006558" w:themeColor="accent2" w:themeTint="E6"/>
          <w:sz w:val="36"/>
          <w:szCs w:val="36"/>
        </w:rPr>
        <w:t>November 22,</w:t>
      </w:r>
    </w:p>
    <w:p w14:paraId="3612AAFF" w14:textId="77777777" w:rsidR="00C91496" w:rsidRDefault="00C91496" w:rsidP="00C91496">
      <w:pPr>
        <w:pStyle w:val="NormalWeb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9108CA">
        <w:rPr>
          <w:rFonts w:asciiTheme="majorHAnsi" w:hAnsiTheme="majorHAnsi" w:cs="Arial"/>
          <w:color w:val="000000"/>
          <w:sz w:val="28"/>
          <w:szCs w:val="28"/>
        </w:rPr>
        <w:t>Make a list together of what your family is thankful for. </w:t>
      </w:r>
    </w:p>
    <w:p w14:paraId="0536C418" w14:textId="77777777" w:rsidR="009108CA" w:rsidRPr="00094527" w:rsidRDefault="009108CA" w:rsidP="00C91496">
      <w:pPr>
        <w:pStyle w:val="NormalWeb"/>
        <w:spacing w:before="0" w:beforeAutospacing="0" w:after="0" w:afterAutospacing="0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color w:val="000000"/>
          <w:sz w:val="28"/>
          <w:szCs w:val="28"/>
        </w:rPr>
        <w:tab/>
      </w:r>
      <w:r w:rsidRPr="00094527">
        <w:rPr>
          <w:rFonts w:asciiTheme="majorHAnsi" w:hAnsiTheme="majorHAnsi" w:cs="Arial"/>
          <w:b/>
          <w:color w:val="E08244" w:themeColor="background2" w:themeTint="80"/>
          <w:sz w:val="40"/>
          <w:szCs w:val="40"/>
        </w:rPr>
        <w:t>HAPPY THANKSGIVING</w:t>
      </w:r>
    </w:p>
    <w:p w14:paraId="210D7CD3" w14:textId="77777777" w:rsidR="009108CA" w:rsidRDefault="009108CA" w:rsidP="00C91496">
      <w:pPr>
        <w:pStyle w:val="NormalWeb"/>
        <w:spacing w:before="0" w:beforeAutospacing="0" w:after="0" w:afterAutospacing="0"/>
      </w:pPr>
    </w:p>
    <w:p w14:paraId="1D7A75A8" w14:textId="77777777" w:rsidR="00C91496" w:rsidRPr="00094527" w:rsidRDefault="00C91496" w:rsidP="001A4E54">
      <w:pPr>
        <w:rPr>
          <w:rFonts w:asciiTheme="majorHAnsi" w:hAnsiTheme="majorHAnsi"/>
          <w:b/>
          <w:szCs w:val="36"/>
        </w:rPr>
      </w:pPr>
      <w:r w:rsidRPr="00094527">
        <w:rPr>
          <w:rFonts w:asciiTheme="majorHAnsi" w:hAnsiTheme="majorHAnsi"/>
          <w:b/>
          <w:color w:val="006558" w:themeColor="accent2" w:themeTint="E6"/>
          <w:szCs w:val="36"/>
        </w:rPr>
        <w:t>NOVEMBER 29,</w:t>
      </w:r>
    </w:p>
    <w:p w14:paraId="7E00810C" w14:textId="77777777" w:rsidR="00C91496" w:rsidRDefault="00C91496" w:rsidP="00C91496">
      <w:pPr>
        <w:pStyle w:val="NormalWeb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9108CA">
        <w:rPr>
          <w:rFonts w:asciiTheme="majorHAnsi" w:hAnsiTheme="majorHAnsi" w:cs="Arial"/>
          <w:color w:val="000000"/>
          <w:sz w:val="28"/>
          <w:szCs w:val="28"/>
        </w:rPr>
        <w:t>Look at family pictures together and share favorite memories. </w:t>
      </w:r>
    </w:p>
    <w:p w14:paraId="7463B373" w14:textId="77777777" w:rsidR="00094527" w:rsidRPr="009108CA" w:rsidRDefault="00094527" w:rsidP="00C91496">
      <w:pPr>
        <w:pStyle w:val="NormalWeb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14:paraId="2FE839FD" w14:textId="77777777" w:rsidR="00C91496" w:rsidRPr="00B5677D" w:rsidRDefault="00094527" w:rsidP="001A4E54">
      <w:pPr>
        <w:rPr>
          <w:rFonts w:ascii="Baskerville Old Face" w:hAnsi="Baskerville Old Face"/>
          <w:b/>
          <w:color w:val="E08244" w:themeColor="background2" w:themeTint="80"/>
          <w:sz w:val="32"/>
          <w:szCs w:val="32"/>
        </w:rPr>
      </w:pPr>
      <w:r w:rsidRPr="00094527">
        <w:rPr>
          <w:rFonts w:ascii="Baskerville Old Face" w:hAnsi="Baskerville Old Face"/>
          <w:b/>
          <w:color w:val="E08244" w:themeColor="background2" w:themeTint="80"/>
          <w:sz w:val="32"/>
          <w:szCs w:val="32"/>
        </w:rPr>
        <w:t>We would like to Thank all of our Parents for everything you do to make us all “Love it at RBWright.”</w:t>
      </w:r>
    </w:p>
    <w:sectPr w:rsidR="00C91496" w:rsidRPr="00B5677D" w:rsidSect="001518FA">
      <w:headerReference w:type="default" r:id="rId10"/>
      <w:pgSz w:w="12240" w:h="15840" w:code="1"/>
      <w:pgMar w:top="1440" w:right="720" w:bottom="720" w:left="5040" w:header="720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5A89F" w14:textId="77777777" w:rsidR="00494A9B" w:rsidRDefault="00494A9B" w:rsidP="002B0AFB">
      <w:pPr>
        <w:spacing w:after="0" w:line="240" w:lineRule="auto"/>
      </w:pPr>
      <w:r>
        <w:separator/>
      </w:r>
    </w:p>
  </w:endnote>
  <w:endnote w:type="continuationSeparator" w:id="0">
    <w:p w14:paraId="1A5DED16" w14:textId="77777777" w:rsidR="00494A9B" w:rsidRDefault="00494A9B" w:rsidP="002B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E4214" w14:textId="77777777" w:rsidR="00494A9B" w:rsidRDefault="00494A9B" w:rsidP="002B0AFB">
      <w:pPr>
        <w:spacing w:after="0" w:line="240" w:lineRule="auto"/>
      </w:pPr>
      <w:r>
        <w:separator/>
      </w:r>
    </w:p>
  </w:footnote>
  <w:footnote w:type="continuationSeparator" w:id="0">
    <w:p w14:paraId="095536C7" w14:textId="77777777" w:rsidR="00494A9B" w:rsidRDefault="00494A9B" w:rsidP="002B0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3855" w14:textId="77777777" w:rsidR="002B0AFB" w:rsidRDefault="001518F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ED9057D" wp14:editId="16B4774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14476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144760"/>
                        <a:chOff x="0" y="0"/>
                        <a:chExt cx="7772400" cy="10144760"/>
                      </a:xfrm>
                    </wpg:grpSpPr>
                    <wps:wsp>
                      <wps:cNvPr id="7" name="Rectangle 7" descr="Leaves background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430" r="-4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 21" descr="Transparency background"/>
                      <wps:cNvSpPr/>
                      <wps:spPr>
                        <a:xfrm>
                          <a:off x="2590800" y="0"/>
                          <a:ext cx="5180330" cy="29044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 descr="Rectangle frame shape"/>
                      <wps:cNvSpPr/>
                      <wps:spPr>
                        <a:xfrm>
                          <a:off x="238125" y="247650"/>
                          <a:ext cx="7272000" cy="966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20" descr="Rectangle frame shape"/>
                      <wps:cNvSpPr/>
                      <wps:spPr>
                        <a:xfrm>
                          <a:off x="314325" y="323850"/>
                          <a:ext cx="7128000" cy="9510500"/>
                        </a:xfrm>
                        <a:prstGeom prst="rect">
                          <a:avLst/>
                        </a:prstGeom>
                        <a:noFill/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22" descr="Beige background rectangle"/>
                      <wps:cNvSpPr/>
                      <wps:spPr>
                        <a:xfrm>
                          <a:off x="2590800" y="2895600"/>
                          <a:ext cx="5180330" cy="72491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Rectangle 203" descr="Green line"/>
                      <wps:cNvSpPr/>
                      <wps:spPr>
                        <a:xfrm>
                          <a:off x="2590800" y="2905125"/>
                          <a:ext cx="4854575" cy="6932930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66430 h 6872400"/>
                            <a:gd name="connsiteX0" fmla="*/ 4700196 w 4700196"/>
                            <a:gd name="connsiteY0" fmla="*/ 0 h 6866430"/>
                            <a:gd name="connsiteX1" fmla="*/ 4699309 w 4700196"/>
                            <a:gd name="connsiteY1" fmla="*/ 6866430 h 6866430"/>
                            <a:gd name="connsiteX2" fmla="*/ 0 w 4700196"/>
                            <a:gd name="connsiteY2" fmla="*/ 6866430 h 6866430"/>
                            <a:gd name="connsiteX0" fmla="*/ 4701086 w 4701086"/>
                            <a:gd name="connsiteY0" fmla="*/ 0 h 6866430"/>
                            <a:gd name="connsiteX1" fmla="*/ 4699309 w 4701086"/>
                            <a:gd name="connsiteY1" fmla="*/ 6866430 h 6866430"/>
                            <a:gd name="connsiteX2" fmla="*/ 0 w 4701086"/>
                            <a:gd name="connsiteY2" fmla="*/ 6866430 h 6866430"/>
                            <a:gd name="connsiteX0" fmla="*/ 4701086 w 4701423"/>
                            <a:gd name="connsiteY0" fmla="*/ 0 h 6866737"/>
                            <a:gd name="connsiteX1" fmla="*/ 4701361 w 4701423"/>
                            <a:gd name="connsiteY1" fmla="*/ 6866737 h 6866737"/>
                            <a:gd name="connsiteX2" fmla="*/ 0 w 4701423"/>
                            <a:gd name="connsiteY2" fmla="*/ 6866430 h 6866737"/>
                            <a:gd name="connsiteX0" fmla="*/ 4702858 w 4702858"/>
                            <a:gd name="connsiteY0" fmla="*/ 0 h 6866737"/>
                            <a:gd name="connsiteX1" fmla="*/ 4701361 w 4702858"/>
                            <a:gd name="connsiteY1" fmla="*/ 6866737 h 6866737"/>
                            <a:gd name="connsiteX2" fmla="*/ 0 w 4702858"/>
                            <a:gd name="connsiteY2" fmla="*/ 6866430 h 6866737"/>
                            <a:gd name="connsiteX0" fmla="*/ 4703063 w 4703063"/>
                            <a:gd name="connsiteY0" fmla="*/ 0 h 6868832"/>
                            <a:gd name="connsiteX1" fmla="*/ 4701361 w 4703063"/>
                            <a:gd name="connsiteY1" fmla="*/ 6868832 h 6868832"/>
                            <a:gd name="connsiteX2" fmla="*/ 0 w 4703063"/>
                            <a:gd name="connsiteY2" fmla="*/ 6868525 h 6868832"/>
                            <a:gd name="connsiteX0" fmla="*/ 4703268 w 4703268"/>
                            <a:gd name="connsiteY0" fmla="*/ 0 h 6868832"/>
                            <a:gd name="connsiteX1" fmla="*/ 4701361 w 4703268"/>
                            <a:gd name="connsiteY1" fmla="*/ 6868832 h 6868832"/>
                            <a:gd name="connsiteX2" fmla="*/ 0 w 4703268"/>
                            <a:gd name="connsiteY2" fmla="*/ 6868525 h 6868832"/>
                            <a:gd name="connsiteX0" fmla="*/ 4700808 w 4701410"/>
                            <a:gd name="connsiteY0" fmla="*/ 0 h 6865688"/>
                            <a:gd name="connsiteX1" fmla="*/ 4701361 w 4701410"/>
                            <a:gd name="connsiteY1" fmla="*/ 6865688 h 6865688"/>
                            <a:gd name="connsiteX2" fmla="*/ 0 w 4701410"/>
                            <a:gd name="connsiteY2" fmla="*/ 6865381 h 6865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01410" h="6865688">
                              <a:moveTo>
                                <a:pt x="4700808" y="0"/>
                              </a:moveTo>
                              <a:cubicBezTo>
                                <a:pt x="4700512" y="2288810"/>
                                <a:pt x="4701657" y="4576878"/>
                                <a:pt x="4701361" y="6865688"/>
                              </a:cubicBezTo>
                              <a:lnTo>
                                <a:pt x="0" y="6865381"/>
                              </a:lnTo>
                            </a:path>
                          </a:pathLst>
                        </a:custGeom>
                        <a:noFill/>
                        <a:ln w="35941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FF9B7" w14:textId="77777777"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Rectangle 203" descr="Green line"/>
                      <wps:cNvSpPr/>
                      <wps:spPr>
                        <a:xfrm>
                          <a:off x="2590800" y="2905125"/>
                          <a:ext cx="4919980" cy="7013575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692589 w 4698000"/>
                            <a:gd name="connsiteY0" fmla="*/ 0 h 6867457"/>
                            <a:gd name="connsiteX1" fmla="*/ 4698000 w 4698000"/>
                            <a:gd name="connsiteY1" fmla="*/ 6867457 h 6867457"/>
                            <a:gd name="connsiteX2" fmla="*/ 0 w 4698000"/>
                            <a:gd name="connsiteY2" fmla="*/ 6867457 h 6867457"/>
                            <a:gd name="connsiteX0" fmla="*/ 4697373 w 4702784"/>
                            <a:gd name="connsiteY0" fmla="*/ 0 h 6867457"/>
                            <a:gd name="connsiteX1" fmla="*/ 4702784 w 4702784"/>
                            <a:gd name="connsiteY1" fmla="*/ 6867457 h 6867457"/>
                            <a:gd name="connsiteX2" fmla="*/ 0 w 4702784"/>
                            <a:gd name="connsiteY2" fmla="*/ 6867457 h 6867457"/>
                            <a:gd name="connsiteX0" fmla="*/ 4697373 w 4697877"/>
                            <a:gd name="connsiteY0" fmla="*/ 0 h 6867457"/>
                            <a:gd name="connsiteX1" fmla="*/ 4697224 w 4697877"/>
                            <a:gd name="connsiteY1" fmla="*/ 6867457 h 6867457"/>
                            <a:gd name="connsiteX2" fmla="*/ 0 w 4697877"/>
                            <a:gd name="connsiteY2" fmla="*/ 6867457 h 6867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97877" h="6867457">
                              <a:moveTo>
                                <a:pt x="4697373" y="0"/>
                              </a:moveTo>
                              <a:cubicBezTo>
                                <a:pt x="4699177" y="2289152"/>
                                <a:pt x="4695420" y="4578305"/>
                                <a:pt x="4697224" y="6867457"/>
                              </a:cubicBezTo>
                              <a:lnTo>
                                <a:pt x="0" y="6867457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D2CA9" w14:textId="77777777"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ED9057D" id="Group 3" o:spid="_x0000_s1026" alt="&quot;&quot;" style="position:absolute;margin-left:0;margin-top:0;width:612pt;height:798.8pt;z-index:-251657216;mso-width-percent:1000;mso-height-percent:1008;mso-position-horizontal:center;mso-position-horizontal-relative:page;mso-position-vertical:top;mso-position-vertical-relative:page;mso-width-percent:1000;mso-height-percent:1008" coordsize="77724,1014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g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YAAAAAEAAgBgAAAAAQACOEJJTQQmAAAAAAAOAAAAAAAAAAAAAD+A&#10;AAA4QklNBA0AAAAAAAQAAABa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EIAAAAABSZ2h0bG9uZwAAAz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">
              <v:rect id="Rectangle 7" o:spid="_x0000_s1027" alt="Leaves background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" stroked="f" strokeweight="1pt">
                <v:fill r:id="rId2" o:title="Leaves background" recolor="t" rotate="t" type="frame"/>
              </v:rect>
              <v:rect id="Rectangle 21" o:spid="_x0000_s1028" alt="Transparency background" style="position:absolute;left:25908;width:51803;height:2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" fillcolor="black [3213]" stroked="f" strokeweight="1pt">
                <v:fill opacity="13107f"/>
              </v:rect>
              <v:rect id="Rectangle 5" o:spid="_x0000_s1029" alt="Rectangle frame shape" style="position:absolute;left:2381;top:2476;width:72720;height:96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" filled="f" strokecolor="#f7ce98 [3215]" strokeweight="1pt"/>
              <v:rect id="Rectangle 20" o:spid="_x0000_s1030" alt="Rectangle frame shape" style="position:absolute;left:3143;top:3238;width:71280;height:9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" filled="f" strokecolor="#f7ce98 [3215]" strokeweight="2.8pt"/>
              <v:rect id="Rectangle 22" o:spid="_x0000_s1031" alt="Beige background rectangle" style="position:absolute;left:25908;top:28956;width:51803;height:7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" fillcolor="#f7ce98 [3215]" stroked="f" strokeweight="1pt">
                <v:fill opacity="52428f"/>
              </v:rect>
              <v:shape id="Rectangle 203" o:spid="_x0000_s1032" alt="Green line" style="position:absolute;left:25908;top:29051;width:48545;height:69329;visibility:visible;mso-wrap-style:square;v-text-anchor:middle" coordsize="4701410,6865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" adj="-11796480,,5400" path="m4700808,v-296,2288810,849,4576878,553,6865688l,6865381e" filled="f" strokecolor="#004942 [3204]" strokeweight="2.83pt">
                <v:stroke joinstyle="miter"/>
                <v:formulas/>
                <v:path arrowok="t" o:connecttype="custom" o:connectlocs="4853953,0;4854524,6932930;0,6932620" o:connectangles="0,0,0" textboxrect="0,0,4701410,6865688"/>
                <v:textbox>
                  <w:txbxContent>
                    <w:p w14:paraId="244FF9B7" w14:textId="77777777" w:rsidR="001518FA" w:rsidRPr="008F3964" w:rsidRDefault="001518FA" w:rsidP="001518FA"/>
                  </w:txbxContent>
                </v:textbox>
              </v:shape>
              <v:shape id="Rectangle 203" o:spid="_x0000_s1033" alt="Green line" style="position:absolute;left:25908;top:29051;width:49199;height:70136;visibility:visible;mso-wrap-style:square;v-text-anchor:middle" coordsize="4697877,6867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" adj="-11796480,,5400" path="m4697373,v1804,2289152,-1953,4578305,-149,6867457l,6867457e" filled="f" strokecolor="#004942 [3204]" strokeweight="1.25pt">
                <v:stroke joinstyle="miter"/>
                <v:formulas/>
                <v:path arrowok="t" o:connecttype="custom" o:connectlocs="4919452,0;4919296,7013575;0,7013575" o:connectangles="0,0,0" textboxrect="0,0,4697877,6867457"/>
                <v:textbox>
                  <w:txbxContent>
                    <w:p w14:paraId="478D2CA9" w14:textId="77777777" w:rsidR="001518FA" w:rsidRPr="008F3964" w:rsidRDefault="001518FA" w:rsidP="001518FA"/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D7B"/>
    <w:rsid w:val="00025C7C"/>
    <w:rsid w:val="00094527"/>
    <w:rsid w:val="000F33BF"/>
    <w:rsid w:val="001004FE"/>
    <w:rsid w:val="00117C6E"/>
    <w:rsid w:val="001206D0"/>
    <w:rsid w:val="001518FA"/>
    <w:rsid w:val="001A4E54"/>
    <w:rsid w:val="001E6866"/>
    <w:rsid w:val="001E7B86"/>
    <w:rsid w:val="001F70F7"/>
    <w:rsid w:val="00247434"/>
    <w:rsid w:val="00275A80"/>
    <w:rsid w:val="002B0AFB"/>
    <w:rsid w:val="002B3BB1"/>
    <w:rsid w:val="002D5D14"/>
    <w:rsid w:val="002D770C"/>
    <w:rsid w:val="002E63C1"/>
    <w:rsid w:val="002F014D"/>
    <w:rsid w:val="002F5B4C"/>
    <w:rsid w:val="00367378"/>
    <w:rsid w:val="003929D4"/>
    <w:rsid w:val="003B2606"/>
    <w:rsid w:val="003E3395"/>
    <w:rsid w:val="00437F13"/>
    <w:rsid w:val="00473A89"/>
    <w:rsid w:val="00473D4A"/>
    <w:rsid w:val="00494A9B"/>
    <w:rsid w:val="004A3DB4"/>
    <w:rsid w:val="004B4D92"/>
    <w:rsid w:val="004D2D71"/>
    <w:rsid w:val="0054071B"/>
    <w:rsid w:val="00562120"/>
    <w:rsid w:val="006328DD"/>
    <w:rsid w:val="00664B70"/>
    <w:rsid w:val="0068691F"/>
    <w:rsid w:val="00694A31"/>
    <w:rsid w:val="006B0D5D"/>
    <w:rsid w:val="00700C24"/>
    <w:rsid w:val="007538BA"/>
    <w:rsid w:val="007D1A2E"/>
    <w:rsid w:val="007F19F5"/>
    <w:rsid w:val="0082129F"/>
    <w:rsid w:val="008801F7"/>
    <w:rsid w:val="008B3005"/>
    <w:rsid w:val="008C256C"/>
    <w:rsid w:val="008D1017"/>
    <w:rsid w:val="008F3964"/>
    <w:rsid w:val="009108CA"/>
    <w:rsid w:val="009216D4"/>
    <w:rsid w:val="00940D7B"/>
    <w:rsid w:val="00941DDE"/>
    <w:rsid w:val="0094287F"/>
    <w:rsid w:val="009D0FE2"/>
    <w:rsid w:val="009D1E12"/>
    <w:rsid w:val="009D4169"/>
    <w:rsid w:val="00A00D90"/>
    <w:rsid w:val="00A507F7"/>
    <w:rsid w:val="00A874C1"/>
    <w:rsid w:val="00AC46EE"/>
    <w:rsid w:val="00B4053C"/>
    <w:rsid w:val="00B427F2"/>
    <w:rsid w:val="00B458E2"/>
    <w:rsid w:val="00B5677D"/>
    <w:rsid w:val="00B81D1E"/>
    <w:rsid w:val="00BB585B"/>
    <w:rsid w:val="00BC7765"/>
    <w:rsid w:val="00BD4EAA"/>
    <w:rsid w:val="00C033C5"/>
    <w:rsid w:val="00C401C0"/>
    <w:rsid w:val="00C91496"/>
    <w:rsid w:val="00CA64CB"/>
    <w:rsid w:val="00CC2784"/>
    <w:rsid w:val="00CE0740"/>
    <w:rsid w:val="00D202B7"/>
    <w:rsid w:val="00D31C36"/>
    <w:rsid w:val="00D359D6"/>
    <w:rsid w:val="00D8608C"/>
    <w:rsid w:val="00DB5DB5"/>
    <w:rsid w:val="00E14F6F"/>
    <w:rsid w:val="00E304C4"/>
    <w:rsid w:val="00E977CA"/>
    <w:rsid w:val="00EE3976"/>
    <w:rsid w:val="00EE719E"/>
    <w:rsid w:val="00F24993"/>
    <w:rsid w:val="00F334BB"/>
    <w:rsid w:val="00F729DD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5A26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E54"/>
    <w:rPr>
      <w:color w:val="42210B" w:themeColor="background2"/>
      <w:sz w:val="36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4E54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1A4E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D1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C46EE"/>
    <w:pPr>
      <w:spacing w:after="0"/>
    </w:pPr>
    <w:rPr>
      <w:color w:val="F7CE98" w:themeColor="text2"/>
      <w:sz w:val="50"/>
    </w:rPr>
  </w:style>
  <w:style w:type="character" w:customStyle="1" w:styleId="TitleChar">
    <w:name w:val="Title Char"/>
    <w:basedOn w:val="DefaultParagraphFont"/>
    <w:link w:val="Title"/>
    <w:uiPriority w:val="10"/>
    <w:rsid w:val="00AC46EE"/>
    <w:rPr>
      <w:color w:val="F7CE98" w:themeColor="text2"/>
      <w:sz w:val="50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FF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band1Vert">
      <w:tblPr/>
      <w:tcPr>
        <w:shd w:val="clear" w:color="auto" w:fill="50FFED" w:themeFill="accent1" w:themeFillTint="66"/>
      </w:tcPr>
    </w:tblStylePr>
    <w:tblStylePr w:type="band1Horz">
      <w:tblPr/>
      <w:tcPr>
        <w:shd w:val="clear" w:color="auto" w:fill="50FFED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42210B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42210B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6EE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C46EE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32"/>
      <w:lang w:val="en-US"/>
    </w:rPr>
  </w:style>
  <w:style w:type="paragraph" w:styleId="NoSpacing">
    <w:name w:val="No Spacing"/>
    <w:uiPriority w:val="1"/>
    <w:semiHidden/>
    <w:qFormat/>
    <w:rsid w:val="00FE1440"/>
    <w:pPr>
      <w:spacing w:after="0" w:line="240" w:lineRule="auto"/>
      <w:jc w:val="center"/>
    </w:pPr>
    <w:rPr>
      <w:rFonts w:asciiTheme="majorHAnsi" w:hAnsiTheme="majorHAnsi"/>
      <w:color w:val="42210B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5B4C"/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styleId="Strong">
    <w:name w:val="Strong"/>
    <w:basedOn w:val="DefaultParagraphFont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5B4C"/>
    <w:rPr>
      <w:color w:val="42210B" w:themeColor="background2"/>
      <w:sz w:val="36"/>
    </w:rPr>
  </w:style>
  <w:style w:type="paragraph" w:styleId="Footer">
    <w:name w:val="footer"/>
    <w:basedOn w:val="Normal"/>
    <w:link w:val="Foot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5B4C"/>
    <w:rPr>
      <w:color w:val="42210B" w:themeColor="background2"/>
      <w:sz w:val="36"/>
    </w:rPr>
  </w:style>
  <w:style w:type="paragraph" w:customStyle="1" w:styleId="Line">
    <w:name w:val="Line"/>
    <w:basedOn w:val="Normal"/>
    <w:qFormat/>
    <w:rsid w:val="002F5B4C"/>
    <w:pPr>
      <w:spacing w:after="240"/>
    </w:pPr>
    <w:rPr>
      <w:sz w:val="18"/>
    </w:rPr>
  </w:style>
  <w:style w:type="paragraph" w:styleId="NormalWeb">
    <w:name w:val="Normal (Web)"/>
    <w:basedOn w:val="Normal"/>
    <w:uiPriority w:val="99"/>
    <w:unhideWhenUsed/>
    <w:rsid w:val="00C91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3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ndy.mckellar\AppData\Roaming\Microsoft\Templates\Autumn%20leaves%20Thanksgiving%20menu.dotx" TargetMode="External"/></Relationships>
</file>

<file path=word/theme/theme1.xml><?xml version="1.0" encoding="utf-8"?>
<a:theme xmlns:a="http://schemas.openxmlformats.org/drawingml/2006/main" name="Тема Office">
  <a:themeElements>
    <a:clrScheme name="Custom 39">
      <a:dk1>
        <a:sysClr val="windowText" lastClr="000000"/>
      </a:dk1>
      <a:lt1>
        <a:sysClr val="window" lastClr="FFFFFF"/>
      </a:lt1>
      <a:dk2>
        <a:srgbClr val="F7CE98"/>
      </a:dk2>
      <a:lt2>
        <a:srgbClr val="42210B"/>
      </a:lt2>
      <a:accent1>
        <a:srgbClr val="004942"/>
      </a:accent1>
      <a:accent2>
        <a:srgbClr val="003932"/>
      </a:accent2>
      <a:accent3>
        <a:srgbClr val="721121"/>
      </a:accent3>
      <a:accent4>
        <a:srgbClr val="A5402D"/>
      </a:accent4>
      <a:accent5>
        <a:srgbClr val="7D98A1"/>
      </a:accent5>
      <a:accent6>
        <a:srgbClr val="A6D49F"/>
      </a:accent6>
      <a:hlink>
        <a:srgbClr val="F7CE98"/>
      </a:hlink>
      <a:folHlink>
        <a:srgbClr val="F7CE98"/>
      </a:folHlink>
    </a:clrScheme>
    <a:fontScheme name="Custom 32">
      <a:majorFont>
        <a:latin typeface="Book Antiqu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6D35D4-1BB6-4033-BD54-3B362FE9F3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E135D0-A643-43FF-B186-B29B615665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A4C570A-C77B-413C-A0C9-B8EA3DE79B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48FAB4-EB57-4DEC-A171-D1B4FF14DB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Autumn leaves Thanksgiving menu</Template>
  <TotalTime>0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2022-11-01T19:13:00Z</dcterms:created>
  <dcterms:modified xsi:type="dcterms:W3CDTF">2022-11-01T19:13:00Z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